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10034699-Leitungsanlage Personenvereinzelungsanlage Bonn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10034699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Leitungsverlegungs- und Anschlussarbeiten zum elektrischen Anschluss der neu zu errichtenden Personenvereinzelungsanlagen im GIZ Campus Bonn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